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仿宋_GB2312" w:hAnsi="微软雅黑" w:eastAsia="仿宋_GB2312" w:cs="宋体"/>
          <w:b/>
          <w:color w:val="000000"/>
          <w:kern w:val="0"/>
          <w:sz w:val="36"/>
          <w:szCs w:val="36"/>
          <w:lang w:eastAsia="zh-CN"/>
        </w:rPr>
      </w:pPr>
      <w:r>
        <w:rPr>
          <w:rFonts w:hint="eastAsia" w:ascii="仿宋_GB2312" w:hAnsi="微软雅黑" w:eastAsia="仿宋_GB2312" w:cs="宋体"/>
          <w:b/>
          <w:color w:val="000000"/>
          <w:kern w:val="0"/>
          <w:sz w:val="36"/>
          <w:szCs w:val="36"/>
          <w:lang w:val="en-US" w:eastAsia="zh-CN"/>
        </w:rPr>
        <w:t>2022年取消称号</w:t>
      </w:r>
      <w:r>
        <w:rPr>
          <w:rFonts w:hint="eastAsia" w:ascii="仿宋_GB2312" w:hAnsi="微软雅黑" w:eastAsia="仿宋_GB2312" w:cs="宋体"/>
          <w:b/>
          <w:color w:val="000000"/>
          <w:kern w:val="0"/>
          <w:sz w:val="36"/>
          <w:szCs w:val="36"/>
          <w:lang w:eastAsia="zh-CN"/>
        </w:rPr>
        <w:t>的</w:t>
      </w:r>
      <w:r>
        <w:rPr>
          <w:rFonts w:hint="eastAsia" w:ascii="仿宋_GB2312" w:hAnsi="微软雅黑" w:eastAsia="仿宋_GB2312" w:cs="宋体"/>
          <w:b/>
          <w:color w:val="000000"/>
          <w:kern w:val="0"/>
          <w:sz w:val="36"/>
          <w:szCs w:val="36"/>
        </w:rPr>
        <w:t>区级销售环节食品安全管理示范店单位</w:t>
      </w:r>
      <w:r>
        <w:rPr>
          <w:rFonts w:hint="eastAsia" w:ascii="仿宋_GB2312" w:hAnsi="微软雅黑" w:eastAsia="仿宋_GB2312" w:cs="宋体"/>
          <w:b/>
          <w:color w:val="000000"/>
          <w:kern w:val="0"/>
          <w:sz w:val="36"/>
          <w:szCs w:val="36"/>
          <w:lang w:eastAsia="zh-CN"/>
        </w:rPr>
        <w:t>名单</w:t>
      </w:r>
    </w:p>
    <w:tbl>
      <w:tblPr>
        <w:tblStyle w:val="5"/>
        <w:tblpPr w:leftFromText="180" w:rightFromText="180" w:vertAnchor="text" w:horzAnchor="page" w:tblpX="2633" w:tblpY="950"/>
        <w:tblOverlap w:val="never"/>
        <w:tblW w:w="121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555"/>
        <w:gridCol w:w="3000"/>
        <w:gridCol w:w="2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5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初次认定时间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撤销原因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天津市东丽区好三加一便利店</w:t>
            </w:r>
            <w:r>
              <w:rPr>
                <w:rStyle w:val="1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 xml:space="preserve"> 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2014年11月28日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停止经营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天津市东丽区乐曰家便利店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2016年12月14日</w:t>
            </w:r>
          </w:p>
        </w:tc>
        <w:tc>
          <w:tcPr>
            <w:tcW w:w="2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停止经营</w:t>
            </w:r>
          </w:p>
        </w:tc>
      </w:tr>
    </w:tbl>
    <w:p>
      <w:pPr>
        <w:ind w:firstLine="640" w:firstLineChars="200"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B7847"/>
    <w:rsid w:val="000A23B9"/>
    <w:rsid w:val="000A7CA0"/>
    <w:rsid w:val="000B7847"/>
    <w:rsid w:val="000C7918"/>
    <w:rsid w:val="00141421"/>
    <w:rsid w:val="00187529"/>
    <w:rsid w:val="00275DDF"/>
    <w:rsid w:val="00395E50"/>
    <w:rsid w:val="00496E33"/>
    <w:rsid w:val="004C1242"/>
    <w:rsid w:val="005204BE"/>
    <w:rsid w:val="0061074E"/>
    <w:rsid w:val="006506D2"/>
    <w:rsid w:val="006922CB"/>
    <w:rsid w:val="007E15A3"/>
    <w:rsid w:val="00825664"/>
    <w:rsid w:val="008956F4"/>
    <w:rsid w:val="008C1772"/>
    <w:rsid w:val="009D46AC"/>
    <w:rsid w:val="009E56DB"/>
    <w:rsid w:val="00A0695C"/>
    <w:rsid w:val="00A379F6"/>
    <w:rsid w:val="00A867EF"/>
    <w:rsid w:val="00A91393"/>
    <w:rsid w:val="00AD6991"/>
    <w:rsid w:val="00B7402D"/>
    <w:rsid w:val="00C2453B"/>
    <w:rsid w:val="00C63323"/>
    <w:rsid w:val="00CC4E5C"/>
    <w:rsid w:val="00CD4BE9"/>
    <w:rsid w:val="00CD60B3"/>
    <w:rsid w:val="00D2413F"/>
    <w:rsid w:val="00F9549D"/>
    <w:rsid w:val="00FE1709"/>
    <w:rsid w:val="36F6BB9B"/>
    <w:rsid w:val="3EBE82EE"/>
    <w:rsid w:val="5DFF4C7A"/>
    <w:rsid w:val="634FC215"/>
    <w:rsid w:val="7E932B1A"/>
    <w:rsid w:val="7F5F3CF1"/>
    <w:rsid w:val="BFCDBE6F"/>
    <w:rsid w:val="DFEFBEE5"/>
    <w:rsid w:val="FD6CE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Balloon Text Char"/>
    <w:basedOn w:val="6"/>
    <w:link w:val="2"/>
    <w:semiHidden/>
    <w:qFormat/>
    <w:locked/>
    <w:uiPriority w:val="99"/>
    <w:rPr>
      <w:rFonts w:cs="Times New Roman"/>
      <w:sz w:val="2"/>
    </w:rPr>
  </w:style>
  <w:style w:type="character" w:customStyle="1" w:styleId="10">
    <w:name w:val="font01"/>
    <w:basedOn w:val="6"/>
    <w:qFormat/>
    <w:uiPriority w:val="0"/>
    <w:rPr>
      <w:rFonts w:hint="eastAsia" w:ascii="仿宋_GB2312" w:eastAsia="仿宋_GB2312" w:cs="仿宋_GB2312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14</Words>
  <Characters>83</Characters>
  <Lines>0</Lines>
  <Paragraphs>0</Paragraphs>
  <TotalTime>2</TotalTime>
  <ScaleCrop>false</ScaleCrop>
  <LinksUpToDate>false</LinksUpToDate>
  <CharactersWithSpaces>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2020-12-06T10:56:00Z</dcterms:created>
  <dc:creator>苏磊</dc:creator>
  <cp:lastModifiedBy>苏磊</cp:lastModifiedBy>
  <cp:lastPrinted>2020-12-06T10:56:00Z</cp:lastPrinted>
  <dcterms:modified xsi:type="dcterms:W3CDTF">2022-10-24T16:50:58Z</dcterms:modified>
  <dc:title>附件1： 拟认定区级销售环节食品安全管理示范店单位名单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